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0553C" w14:textId="77777777" w:rsidR="007F18EA" w:rsidRDefault="009332ED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 personnelles</w:t>
            </w:r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Date de naissance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privé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professionnel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Assureur maladie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69F72722" w:rsidR="007F18EA" w:rsidRDefault="001C6F9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42290F" w:rsidRPr="001C6F9D">
              <w:rPr>
                <w:rFonts w:ascii="Arial Narrow" w:hAnsi="Arial Narrow" w:cs="Arial"/>
                <w:sz w:val="22"/>
                <w:szCs w:val="22"/>
              </w:rPr>
              <w:t>d</w:t>
            </w:r>
            <w:r w:rsidR="00924826">
              <w:rPr>
                <w:rFonts w:ascii="Arial Narrow" w:hAnsi="Arial Narrow" w:cs="Arial"/>
                <w:sz w:val="22"/>
                <w:szCs w:val="22"/>
              </w:rPr>
              <w:t>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924826" w14:paraId="0F071369" w14:textId="77777777" w:rsidTr="0009727E">
        <w:tc>
          <w:tcPr>
            <w:tcW w:w="1843" w:type="dxa"/>
            <w:gridSpan w:val="2"/>
          </w:tcPr>
          <w:p w14:paraId="6F8C611B" w14:textId="02495348" w:rsidR="007F18EA" w:rsidRPr="00133188" w:rsidRDefault="0042290F" w:rsidP="00286F25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133188">
              <w:rPr>
                <w:rFonts w:ascii="Arial Narrow" w:hAnsi="Arial Narrow" w:cs="Arial"/>
                <w:sz w:val="22"/>
                <w:szCs w:val="22"/>
                <w:lang w:val="fr-CH"/>
              </w:rPr>
              <w:t>N°</w:t>
            </w:r>
            <w:r w:rsidR="00286F25" w:rsidRPr="00133188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</w:t>
            </w:r>
            <w:r w:rsidR="009332ED" w:rsidRPr="00133188">
              <w:rPr>
                <w:rFonts w:ascii="Arial Narrow" w:hAnsi="Arial Narrow" w:cs="Arial"/>
                <w:sz w:val="22"/>
                <w:szCs w:val="22"/>
                <w:lang w:val="fr-CH"/>
              </w:rPr>
              <w:t>d'assurance sociale</w:t>
            </w:r>
            <w:r w:rsidR="00133188" w:rsidRPr="00133188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/ N° A</w:t>
            </w:r>
            <w:r w:rsidR="00133188">
              <w:rPr>
                <w:rFonts w:ascii="Arial Narrow" w:hAnsi="Arial Narrow" w:cs="Arial"/>
                <w:sz w:val="22"/>
                <w:szCs w:val="22"/>
                <w:lang w:val="fr-CH"/>
              </w:rPr>
              <w:t>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7764377" w14:textId="77777777" w:rsidR="002C751B" w:rsidRPr="00133188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924826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924826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924826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924826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92482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Maladie</w:t>
            </w:r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92482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Traitement à domicile</w:t>
            </w:r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924826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924826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924826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924826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924826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924826" w:rsidP="003E417D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Autre(s) diagnostic(s) / remarques :</w:t>
            </w:r>
          </w:p>
        </w:tc>
      </w:tr>
      <w:tr w:rsidR="008425F4" w:rsidRPr="001C6F9D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DE40B06" w14:textId="77777777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924826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Début du traitement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4473F27D" w14:textId="77777777" w:rsidR="0062767A" w:rsidRPr="009332ED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77777777" w:rsidR="00A55A20" w:rsidRPr="009332ED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A55A20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0E3AD696" w14:textId="77777777" w:rsidR="00A55A20" w:rsidRPr="009332ED" w:rsidRDefault="00A55A20">
      <w:pPr>
        <w:rPr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924826" w14:paraId="775B694E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0246F616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C16CD7" w:rsidRPr="00924826" w14:paraId="38FC1949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C1D7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48FF9E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4272A72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F5A5F05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924826" w14:paraId="538AF1C2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3A62D086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7BE677B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2C06F99E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4697054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22A2F798" w14:textId="77777777" w:rsidR="00C16CD7" w:rsidRDefault="00C16CD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924826" w14:paraId="097AFC8D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10149D9" w14:textId="77777777" w:rsidR="007F18EA" w:rsidRPr="009332ED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Podologue (cachet) : N° RCC et GLN</w:t>
            </w:r>
          </w:p>
        </w:tc>
      </w:tr>
      <w:tr w:rsidR="00C16CD7" w:rsidRPr="00924826" w14:paraId="479B30FC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924826" w14:paraId="5EDE5E6C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335CBBD0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1EE9D" w14:textId="77777777" w:rsidR="00C9599E" w:rsidRDefault="00C9599E">
      <w:r>
        <w:separator/>
      </w:r>
    </w:p>
  </w:endnote>
  <w:endnote w:type="continuationSeparator" w:id="0">
    <w:p w14:paraId="5E530414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C48FD" w14:textId="77777777" w:rsidR="00462585" w:rsidRDefault="004625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ED6C" w14:textId="35BF03A9" w:rsidR="007F18EA" w:rsidRPr="009332ED" w:rsidRDefault="009332ED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924826">
      <w:rPr>
        <w:rFonts w:ascii="Arial" w:hAnsi="Arial" w:cs="Arial"/>
        <w:noProof/>
        <w:sz w:val="22"/>
        <w:szCs w:val="22"/>
        <w:lang w:eastAsia="de-DE"/>
      </w:rPr>
      <w:t>5. Oktober 2022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61001508" w:rsidR="007F18EA" w:rsidRDefault="009332ED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B74ADA">
      <w:rPr>
        <w:rFonts w:ascii="Arial" w:hAnsi="Arial" w:cs="Arial"/>
        <w:noProof/>
        <w:sz w:val="12"/>
        <w:szCs w:val="12"/>
      </w:rPr>
      <w:t>G:\C_leistung\C1_vm\ops\03_berufspolitik\06_tarif_okp\verordnungsformular\211201sw_f_02_verordnungsformular_podologie FR.docx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6B80" w14:textId="77777777" w:rsidR="00462585" w:rsidRDefault="004625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CC25" w14:textId="77777777" w:rsidR="00C9599E" w:rsidRDefault="00C9599E">
      <w:r>
        <w:separator/>
      </w:r>
    </w:p>
  </w:footnote>
  <w:footnote w:type="continuationSeparator" w:id="0">
    <w:p w14:paraId="4411DC60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83A04" w14:textId="77777777" w:rsidR="00462585" w:rsidRDefault="004625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9B66" w14:textId="77777777" w:rsidR="007F18EA" w:rsidRDefault="009332ED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462585" w14:paraId="2B112EEB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724FCDCB" w14:textId="77777777" w:rsidR="007F18EA" w:rsidRDefault="009332ED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8A9E3FE" wp14:editId="189C3DAD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25" name="Grafik 25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3CF6C461" wp14:editId="61D88F5C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6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4C009942" wp14:editId="4E0454D7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7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17378A1C" wp14:editId="48BA0B05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group id="LogoCol" style="position:absolute;margin-left:-4.25pt;margin-top:.55pt;width:155.9pt;height:38.75pt;z-index:251659264;visibility:hidden;mso-position-vertical-relative:page" coordsize="9056,22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 w14:anchorId="617FCADF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5" style="position:absolute;left:1616;width:7440;height:2250;visibility:visible;mso-wrap-style:square" alt="Bundeslogo_sw_pos_600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cropleft="11776f" o:title="Bundeslogo_sw_pos_600" r:id="rId6"/>
                    </v:shape>
                    <v:shape id="Picture 6" style="position:absolute;width:1620;height:2250;visibility:visible;mso-wrap-style:square" alt="Bundeslogo_RGB_pos_600 ne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cropright="53762f" o:title="Bundeslogo_RGB_pos_600 neu" r:id="rId7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7A96CB05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OPS</w:t>
          </w:r>
        </w:p>
        <w:p w14:paraId="05F77CC6" w14:textId="4CD6B1D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 xml:space="preserve">Organisation Podologie </w:t>
          </w:r>
          <w:r w:rsidR="00462585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Schweiz</w:t>
          </w:r>
        </w:p>
        <w:p w14:paraId="027A7872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Organisation Podologie Suisse</w:t>
          </w:r>
        </w:p>
        <w:p w14:paraId="2F6B6FF4" w14:textId="0D885048" w:rsidR="007F18EA" w:rsidRPr="009332ED" w:rsidRDefault="009332ED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 xml:space="preserve">Organizzazione </w:t>
          </w:r>
          <w:r w:rsidRPr="009332ED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Podologia Svizzera</w:t>
          </w:r>
        </w:p>
        <w:p w14:paraId="47B2A282" w14:textId="77777777" w:rsidR="00BC740C" w:rsidRPr="009332ED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val="it-CH" w:eastAsia="de-DE"/>
            </w:rPr>
          </w:pPr>
        </w:p>
      </w:tc>
    </w:tr>
  </w:tbl>
  <w:p w14:paraId="4D41B11B" w14:textId="77777777" w:rsidR="00E74DC3" w:rsidRPr="009332ED" w:rsidRDefault="00E74DC3" w:rsidP="009332ED">
    <w:pPr>
      <w:pStyle w:val="Kopfzeile"/>
      <w:rPr>
        <w:rFonts w:ascii="Arial" w:hAnsi="Arial" w:cs="Arial"/>
        <w:sz w:val="20"/>
        <w:szCs w:val="20"/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5440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9727E"/>
    <w:rsid w:val="00097A28"/>
    <w:rsid w:val="000A1EC1"/>
    <w:rsid w:val="000F577C"/>
    <w:rsid w:val="00133188"/>
    <w:rsid w:val="001C6F9D"/>
    <w:rsid w:val="001F4A8E"/>
    <w:rsid w:val="00286F25"/>
    <w:rsid w:val="002C751B"/>
    <w:rsid w:val="002E045A"/>
    <w:rsid w:val="00364576"/>
    <w:rsid w:val="003E417D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26134"/>
    <w:rsid w:val="0062767A"/>
    <w:rsid w:val="006A6C33"/>
    <w:rsid w:val="006E3D1D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9067C8"/>
    <w:rsid w:val="009214DE"/>
    <w:rsid w:val="00924826"/>
    <w:rsid w:val="009332ED"/>
    <w:rsid w:val="00991D25"/>
    <w:rsid w:val="009A6ABE"/>
    <w:rsid w:val="009F16AA"/>
    <w:rsid w:val="00A05569"/>
    <w:rsid w:val="00A276DC"/>
    <w:rsid w:val="00A55A20"/>
    <w:rsid w:val="00B31633"/>
    <w:rsid w:val="00B74ADA"/>
    <w:rsid w:val="00B87492"/>
    <w:rsid w:val="00B968F8"/>
    <w:rsid w:val="00B972B7"/>
    <w:rsid w:val="00BC740C"/>
    <w:rsid w:val="00C16CD7"/>
    <w:rsid w:val="00C334E3"/>
    <w:rsid w:val="00C9599E"/>
    <w:rsid w:val="00CE699B"/>
    <w:rsid w:val="00D14D68"/>
    <w:rsid w:val="00DC07EE"/>
    <w:rsid w:val="00DC0CA7"/>
    <w:rsid w:val="00DE02F7"/>
    <w:rsid w:val="00E74DC3"/>
    <w:rsid w:val="00EC20CC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3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215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 Management AG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Wüest Sarah</cp:lastModifiedBy>
  <cp:revision>11</cp:revision>
  <cp:lastPrinted>2022-02-25T14:14:00Z</cp:lastPrinted>
  <dcterms:created xsi:type="dcterms:W3CDTF">2021-12-17T08:28:00Z</dcterms:created>
  <dcterms:modified xsi:type="dcterms:W3CDTF">2022-10-05T06:44:00Z</dcterms:modified>
</cp:coreProperties>
</file>