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07C32" w14:textId="5826617E" w:rsidR="006D414D" w:rsidRDefault="00653C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6D414D" w:rsidSect="009A6ABE">
          <w:headerReference w:type="default" r:id="rId8"/>
          <w:footerReference w:type="default" r:id="rId9"/>
          <w:headerReference w:type="first" r:id="rId10"/>
          <w:pgSz w:w="11899" w:h="16838" w:code="9"/>
          <w:pgMar w:top="2269" w:right="1134" w:bottom="1134" w:left="1418" w:header="284" w:footer="709" w:gutter="0"/>
          <w:cols w:space="708"/>
          <w:titlePg/>
        </w:sectPr>
      </w:pPr>
      <w:r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Ordinanza </w:t>
      </w:r>
      <w:r w:rsidR="00475B25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sulla podologia </w:t>
      </w:r>
      <w:r w:rsidR="001C6F9D" w:rsidRPr="006833DB">
        <w:rPr>
          <w:rFonts w:ascii="Arial Narrow" w:hAnsi="Arial Narrow" w:cs="Arial"/>
          <w:b/>
          <w:bCs/>
          <w:sz w:val="28"/>
          <w:szCs w:val="28"/>
          <w:lang w:val="it-CH"/>
        </w:rPr>
        <w:t xml:space="preserve">per la sindrome del piede diabetico </w:t>
      </w:r>
      <w:r w:rsidR="00475B25" w:rsidRPr="00653CF4">
        <w:rPr>
          <w:rFonts w:ascii="Arial Narrow" w:hAnsi="Arial Narrow" w:cs="Arial"/>
          <w:sz w:val="22"/>
          <w:szCs w:val="22"/>
          <w:lang w:val="it-CH"/>
        </w:rPr>
        <w:t xml:space="preserve">secondo l'art. </w:t>
      </w:r>
      <w:r w:rsidR="00475B25" w:rsidRPr="001C6F9D">
        <w:rPr>
          <w:rFonts w:ascii="Arial Narrow" w:hAnsi="Arial Narrow" w:cs="Arial"/>
          <w:sz w:val="22"/>
          <w:szCs w:val="22"/>
        </w:rPr>
        <w:t>11c</w:t>
      </w:r>
      <w:r w:rsidR="002C1F78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="002C1F78">
        <w:rPr>
          <w:rFonts w:ascii="Arial Narrow" w:hAnsi="Arial Narrow" w:cs="Arial"/>
          <w:sz w:val="22"/>
          <w:szCs w:val="22"/>
        </w:rPr>
        <w:t>OPre</w:t>
      </w:r>
      <w:proofErr w:type="spellEnd"/>
    </w:p>
    <w:p w14:paraId="3C09497B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b/>
          <w:bCs/>
          <w:sz w:val="20"/>
          <w:szCs w:val="20"/>
        </w:rPr>
        <w:sectPr w:rsidR="00565C36" w:rsidRPr="001C6F9D" w:rsidSect="00565C36">
          <w:type w:val="continuous"/>
          <w:pgSz w:w="11899" w:h="16838" w:code="9"/>
          <w:pgMar w:top="2552" w:right="1134" w:bottom="1134" w:left="1418" w:header="284" w:footer="709" w:gutter="0"/>
          <w:cols w:num="2" w:space="708"/>
          <w:titlePg/>
        </w:sectPr>
      </w:pPr>
    </w:p>
    <w:tbl>
      <w:tblPr>
        <w:tblStyle w:val="Tabellenraster"/>
        <w:tblW w:w="4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6"/>
        <w:gridCol w:w="407"/>
        <w:gridCol w:w="851"/>
        <w:gridCol w:w="178"/>
        <w:gridCol w:w="348"/>
        <w:gridCol w:w="1089"/>
        <w:gridCol w:w="147"/>
        <w:gridCol w:w="113"/>
      </w:tblGrid>
      <w:tr w:rsidR="002C751B" w:rsidRPr="001C6F9D" w14:paraId="0C69615E" w14:textId="77777777" w:rsidTr="0009727E">
        <w:tc>
          <w:tcPr>
            <w:tcW w:w="4569" w:type="dxa"/>
            <w:gridSpan w:val="8"/>
            <w:shd w:val="clear" w:color="auto" w:fill="808080" w:themeFill="background1" w:themeFillShade="80"/>
          </w:tcPr>
          <w:p w14:paraId="4B54B9D1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Dati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personali</w:t>
            </w:r>
            <w:proofErr w:type="spellEnd"/>
          </w:p>
        </w:tc>
      </w:tr>
      <w:tr w:rsidR="00F85F77" w:rsidRPr="001C6F9D" w14:paraId="4F399C7E" w14:textId="77777777" w:rsidTr="0009727E">
        <w:tc>
          <w:tcPr>
            <w:tcW w:w="1843" w:type="dxa"/>
            <w:gridSpan w:val="2"/>
          </w:tcPr>
          <w:p w14:paraId="37D1E5A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Nome</w:t>
            </w:r>
          </w:p>
        </w:tc>
        <w:tc>
          <w:tcPr>
            <w:tcW w:w="2726" w:type="dxa"/>
            <w:gridSpan w:val="6"/>
            <w:tcBorders>
              <w:bottom w:val="single" w:sz="4" w:space="0" w:color="auto"/>
            </w:tcBorders>
          </w:tcPr>
          <w:p w14:paraId="0A6491CA" w14:textId="77777777" w:rsidR="00F85F77" w:rsidRPr="001C6F9D" w:rsidRDefault="00F85F77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53F22F8D" w14:textId="77777777" w:rsidTr="0009727E">
        <w:tc>
          <w:tcPr>
            <w:tcW w:w="1843" w:type="dxa"/>
            <w:gridSpan w:val="2"/>
          </w:tcPr>
          <w:p w14:paraId="70356AC2" w14:textId="4B9F8577" w:rsidR="006D414D" w:rsidRDefault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Cogn</w:t>
            </w:r>
            <w:r w:rsidR="00653CF4" w:rsidRPr="001C6F9D">
              <w:rPr>
                <w:rFonts w:ascii="Arial Narrow" w:hAnsi="Arial Narrow" w:cs="Arial"/>
                <w:sz w:val="22"/>
                <w:szCs w:val="22"/>
              </w:rPr>
              <w:t>ome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C4D7E46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2161276D" w14:textId="77777777" w:rsidTr="0009727E">
        <w:tc>
          <w:tcPr>
            <w:tcW w:w="1843" w:type="dxa"/>
            <w:gridSpan w:val="2"/>
          </w:tcPr>
          <w:p w14:paraId="0D171230" w14:textId="499C7C21" w:rsidR="006D414D" w:rsidRDefault="002C1F78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2C1F78">
              <w:rPr>
                <w:rFonts w:ascii="Arial Narrow" w:hAnsi="Arial Narrow" w:cs="Arial"/>
                <w:sz w:val="22"/>
                <w:szCs w:val="22"/>
              </w:rPr>
              <w:t>Indirizzo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921665F" w14:textId="1819C798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65C36" w:rsidRPr="001C6F9D" w14:paraId="16E019AD" w14:textId="77777777" w:rsidTr="0009727E">
        <w:tc>
          <w:tcPr>
            <w:tcW w:w="1843" w:type="dxa"/>
            <w:gridSpan w:val="2"/>
          </w:tcPr>
          <w:p w14:paraId="27323D11" w14:textId="45FDDB38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</w:t>
            </w:r>
            <w:r w:rsidR="002C1F78">
              <w:rPr>
                <w:rFonts w:ascii="Arial Narrow" w:hAnsi="Arial Narrow" w:cs="Arial"/>
                <w:sz w:val="22"/>
                <w:szCs w:val="22"/>
              </w:rPr>
              <w:t>AP</w:t>
            </w: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/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D5D7F0E" w14:textId="77777777" w:rsidR="00565C36" w:rsidRPr="001C6F9D" w:rsidRDefault="00565C36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2CED7B5E" w14:textId="77777777" w:rsidTr="0009727E">
        <w:tc>
          <w:tcPr>
            <w:tcW w:w="1843" w:type="dxa"/>
            <w:gridSpan w:val="2"/>
          </w:tcPr>
          <w:p w14:paraId="2E45B04E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Data di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nascita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42896B7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3B4441D" w14:textId="77777777" w:rsidTr="0009727E">
        <w:tc>
          <w:tcPr>
            <w:tcW w:w="1843" w:type="dxa"/>
            <w:gridSpan w:val="2"/>
          </w:tcPr>
          <w:p w14:paraId="2DA2A0A3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Telefono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privato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2F95EBC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62BA9" w:rsidRPr="001C6F9D" w14:paraId="15461597" w14:textId="77777777" w:rsidTr="0009727E">
        <w:tc>
          <w:tcPr>
            <w:tcW w:w="1843" w:type="dxa"/>
            <w:gridSpan w:val="2"/>
          </w:tcPr>
          <w:p w14:paraId="5B73685F" w14:textId="59F5F490" w:rsidR="00C62BA9" w:rsidRPr="001C6F9D" w:rsidRDefault="00C62BA9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E-mail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577F02E" w14:textId="77777777" w:rsidR="00C62BA9" w:rsidRPr="001C6F9D" w:rsidRDefault="00C62BA9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0F6AB13F" w14:textId="77777777" w:rsidTr="0009727E">
        <w:tc>
          <w:tcPr>
            <w:tcW w:w="1843" w:type="dxa"/>
            <w:gridSpan w:val="2"/>
          </w:tcPr>
          <w:p w14:paraId="75A5E300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Datore</w:t>
            </w:r>
            <w:proofErr w:type="spellEnd"/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di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lavoro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802685D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9F9B32F" w14:textId="77777777" w:rsidTr="0009727E">
        <w:tc>
          <w:tcPr>
            <w:tcW w:w="1843" w:type="dxa"/>
            <w:gridSpan w:val="2"/>
          </w:tcPr>
          <w:p w14:paraId="0B1E824D" w14:textId="123884F2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t>C</w:t>
            </w:r>
            <w:r w:rsidR="00430E85">
              <w:rPr>
                <w:rFonts w:ascii="Arial Narrow" w:hAnsi="Arial Narrow" w:cs="Arial"/>
                <w:sz w:val="22"/>
                <w:szCs w:val="22"/>
              </w:rPr>
              <w:t>AP</w:t>
            </w:r>
            <w:r w:rsidRPr="001C6F9D">
              <w:rPr>
                <w:rFonts w:ascii="Arial Narrow" w:hAnsi="Arial Narrow" w:cs="Arial"/>
                <w:sz w:val="22"/>
                <w:szCs w:val="22"/>
              </w:rPr>
              <w:t xml:space="preserve"> / </w:t>
            </w:r>
            <w:proofErr w:type="spellStart"/>
            <w:r w:rsidRPr="001C6F9D">
              <w:rPr>
                <w:rFonts w:ascii="Arial Narrow" w:hAnsi="Arial Narrow" w:cs="Arial"/>
                <w:sz w:val="22"/>
                <w:szCs w:val="22"/>
              </w:rPr>
              <w:t>Luogo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C79713B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184844F6" w14:textId="77777777" w:rsidTr="0009727E">
        <w:tc>
          <w:tcPr>
            <w:tcW w:w="1843" w:type="dxa"/>
            <w:gridSpan w:val="2"/>
          </w:tcPr>
          <w:p w14:paraId="0B5BE83F" w14:textId="71228E78" w:rsidR="006D414D" w:rsidRDefault="00430E85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Telefono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lavoro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5FE96804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A2E6639" w14:textId="77777777" w:rsidTr="0009727E">
        <w:tc>
          <w:tcPr>
            <w:tcW w:w="1843" w:type="dxa"/>
            <w:gridSpan w:val="2"/>
          </w:tcPr>
          <w:p w14:paraId="278A4D3D" w14:textId="498F859C" w:rsidR="006D414D" w:rsidRDefault="00430E85" w:rsidP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 w:rsidRPr="00532560">
              <w:rPr>
                <w:rFonts w:ascii="Arial Narrow" w:hAnsi="Arial Narrow" w:cs="Arial"/>
                <w:sz w:val="22"/>
                <w:szCs w:val="22"/>
              </w:rPr>
              <w:t xml:space="preserve">Cassa </w:t>
            </w:r>
            <w:proofErr w:type="spellStart"/>
            <w:r w:rsidRPr="00532560">
              <w:rPr>
                <w:rFonts w:ascii="Arial Narrow" w:hAnsi="Arial Narrow" w:cs="Arial"/>
                <w:sz w:val="22"/>
                <w:szCs w:val="22"/>
              </w:rPr>
              <w:t>malati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FC1D5A7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40C00063" w14:textId="77777777" w:rsidTr="00430E85">
        <w:tc>
          <w:tcPr>
            <w:tcW w:w="1843" w:type="dxa"/>
            <w:gridSpan w:val="2"/>
          </w:tcPr>
          <w:p w14:paraId="71146A9A" w14:textId="0D4C6539" w:rsidR="006D414D" w:rsidRDefault="00430E85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N°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assicurato</w:t>
            </w:r>
            <w:proofErr w:type="spellEnd"/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74A843E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C751B" w:rsidRPr="001C6F9D" w14:paraId="7E391C87" w14:textId="77777777" w:rsidTr="00430E85">
        <w:tc>
          <w:tcPr>
            <w:tcW w:w="1843" w:type="dxa"/>
            <w:gridSpan w:val="2"/>
          </w:tcPr>
          <w:p w14:paraId="20DBA2D8" w14:textId="61C56A70" w:rsidR="006D414D" w:rsidRDefault="00B54C12" w:rsidP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N°</w:t>
            </w:r>
            <w:r w:rsidR="00430E85">
              <w:rPr>
                <w:rFonts w:ascii="Arial Narrow" w:hAnsi="Arial Narrow" w:cs="Arial"/>
                <w:sz w:val="22"/>
                <w:szCs w:val="22"/>
              </w:rPr>
              <w:t xml:space="preserve"> AVS</w:t>
            </w:r>
          </w:p>
        </w:tc>
        <w:tc>
          <w:tcPr>
            <w:tcW w:w="2726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502F9E2" w14:textId="77777777" w:rsidR="002C751B" w:rsidRPr="001C6F9D" w:rsidRDefault="002C751B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430E85" w:rsidRPr="001C6F9D" w14:paraId="1D22BFB0" w14:textId="77777777" w:rsidTr="00430E85">
        <w:tc>
          <w:tcPr>
            <w:tcW w:w="1843" w:type="dxa"/>
            <w:gridSpan w:val="2"/>
          </w:tcPr>
          <w:p w14:paraId="4D7C67A7" w14:textId="77777777" w:rsidR="00430E85" w:rsidRDefault="00430E85" w:rsidP="006833DB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726" w:type="dxa"/>
            <w:gridSpan w:val="6"/>
            <w:tcBorders>
              <w:top w:val="single" w:sz="4" w:space="0" w:color="auto"/>
            </w:tcBorders>
          </w:tcPr>
          <w:p w14:paraId="38A1400B" w14:textId="77777777" w:rsidR="00430E85" w:rsidRPr="001C6F9D" w:rsidRDefault="00430E85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42290F" w:rsidRPr="001C6F9D" w14:paraId="0D792D1F" w14:textId="77777777" w:rsidTr="00430E85">
        <w:tc>
          <w:tcPr>
            <w:tcW w:w="4569" w:type="dxa"/>
            <w:gridSpan w:val="8"/>
            <w:shd w:val="clear" w:color="auto" w:fill="808080" w:themeFill="background1" w:themeFillShade="80"/>
          </w:tcPr>
          <w:p w14:paraId="7008678B" w14:textId="0DF41FAB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1C6F9D">
              <w:rPr>
                <w:rFonts w:ascii="Arial Narrow" w:hAnsi="Arial Narrow" w:cs="Arial"/>
                <w:sz w:val="22"/>
                <w:szCs w:val="22"/>
              </w:rPr>
              <w:br w:type="column"/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Indirizzo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="00430E85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studio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podologic</w:t>
            </w:r>
            <w:r w:rsidR="00430E85">
              <w:rPr>
                <w:rFonts w:ascii="Arial Narrow" w:hAnsi="Arial Narrow" w:cs="Arial"/>
                <w:b/>
                <w:bCs/>
                <w:color w:val="FFFFFF" w:themeColor="background1"/>
                <w:sz w:val="22"/>
                <w:szCs w:val="22"/>
              </w:rPr>
              <w:t>o</w:t>
            </w:r>
            <w:proofErr w:type="spellEnd"/>
          </w:p>
        </w:tc>
      </w:tr>
      <w:tr w:rsidR="0042290F" w:rsidRPr="001C6F9D" w14:paraId="1F680268" w14:textId="77777777" w:rsidTr="0009727E">
        <w:tc>
          <w:tcPr>
            <w:tcW w:w="4569" w:type="dxa"/>
            <w:gridSpan w:val="8"/>
            <w:tcBorders>
              <w:bottom w:val="single" w:sz="4" w:space="0" w:color="auto"/>
            </w:tcBorders>
          </w:tcPr>
          <w:p w14:paraId="7CC4A7D8" w14:textId="77777777" w:rsidR="0042290F" w:rsidRPr="001C6F9D" w:rsidRDefault="0042290F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51A7FF99" w14:textId="77777777" w:rsidTr="0009727E">
        <w:tc>
          <w:tcPr>
            <w:tcW w:w="45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09D9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853C145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602A3C39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552D79" w14:textId="77777777" w:rsidR="008425F4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1BE61D6" w14:textId="77777777" w:rsidR="0009727E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4FBC1147" w14:textId="77777777" w:rsidR="0009727E" w:rsidRPr="001C6F9D" w:rsidRDefault="0009727E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7CEFB605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  <w:p w14:paraId="1326C6DE" w14:textId="77777777" w:rsidR="008425F4" w:rsidRPr="001C6F9D" w:rsidRDefault="008425F4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799C1847" w14:textId="77777777" w:rsidTr="0009727E">
        <w:trPr>
          <w:gridAfter w:val="2"/>
          <w:wAfter w:w="260" w:type="dxa"/>
        </w:trPr>
        <w:tc>
          <w:tcPr>
            <w:tcW w:w="1436" w:type="dxa"/>
          </w:tcPr>
          <w:p w14:paraId="35057F54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6" w:type="dxa"/>
            <w:gridSpan w:val="3"/>
          </w:tcPr>
          <w:p w14:paraId="2EF27ED3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437" w:type="dxa"/>
            <w:gridSpan w:val="2"/>
          </w:tcPr>
          <w:p w14:paraId="27F83F2B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571928" w:rsidRPr="001C6F9D" w14:paraId="0BDE6577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745C5CD1" w14:textId="77777777" w:rsidR="006D414D" w:rsidRDefault="00C62BA9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</w:rPr>
                <w:id w:val="-835461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9727E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09727E" w:rsidRPr="001C6F9D">
              <w:rPr>
                <w:rFonts w:ascii="Arial Narrow" w:hAnsi="Arial Narrow" w:cs="Arial"/>
                <w:sz w:val="22"/>
                <w:szCs w:val="22"/>
              </w:rPr>
              <w:t>Malattia</w:t>
            </w:r>
            <w:proofErr w:type="spellEnd"/>
          </w:p>
        </w:tc>
        <w:tc>
          <w:tcPr>
            <w:tcW w:w="526" w:type="dxa"/>
            <w:gridSpan w:val="2"/>
          </w:tcPr>
          <w:p w14:paraId="1661B60A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3D9157B4" w14:textId="77777777" w:rsidR="00571928" w:rsidRPr="001C6F9D" w:rsidRDefault="0057192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F3F88" w:rsidRPr="001C6F9D" w14:paraId="34A39BB2" w14:textId="77777777" w:rsidTr="006833DB">
        <w:trPr>
          <w:gridAfter w:val="1"/>
          <w:wAfter w:w="113" w:type="dxa"/>
        </w:trPr>
        <w:tc>
          <w:tcPr>
            <w:tcW w:w="2694" w:type="dxa"/>
            <w:gridSpan w:val="3"/>
          </w:tcPr>
          <w:p w14:paraId="6DE74E3C" w14:textId="0A6D54CD" w:rsidR="006D414D" w:rsidRPr="006833DB" w:rsidRDefault="00C62BA9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eastAsia="MS Gothic" w:hAnsi="Arial Narrow" w:cs="Arial"/>
                <w:sz w:val="22"/>
                <w:szCs w:val="22"/>
              </w:rPr>
            </w:pPr>
            <w:sdt>
              <w:sdtPr>
                <w:rPr>
                  <w:rFonts w:ascii="MS Gothic" w:eastAsia="MS Gothic" w:hAnsi="MS Gothic" w:cs="Arial" w:hint="eastAsia"/>
                  <w:sz w:val="22"/>
                  <w:szCs w:val="22"/>
                </w:rPr>
                <w:id w:val="-1516043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F3F88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="00EF3F88">
              <w:rPr>
                <w:rFonts w:ascii="Arial Narrow" w:eastAsia="MS Gothic" w:hAnsi="Arial Narrow" w:cs="Arial"/>
                <w:sz w:val="22"/>
                <w:szCs w:val="22"/>
              </w:rPr>
              <w:t xml:space="preserve"> </w:t>
            </w:r>
            <w:proofErr w:type="spellStart"/>
            <w:r w:rsidR="00430E85" w:rsidRPr="00430E85">
              <w:rPr>
                <w:rFonts w:ascii="Arial Narrow" w:eastAsia="MS Gothic" w:hAnsi="Arial Narrow" w:cs="Arial"/>
                <w:sz w:val="22"/>
                <w:szCs w:val="22"/>
              </w:rPr>
              <w:t>Trattamento</w:t>
            </w:r>
            <w:proofErr w:type="spellEnd"/>
            <w:r w:rsidR="00430E85" w:rsidRPr="00430E85">
              <w:rPr>
                <w:rFonts w:ascii="Arial Narrow" w:eastAsia="MS Gothic" w:hAnsi="Arial Narrow" w:cs="Arial"/>
                <w:sz w:val="22"/>
                <w:szCs w:val="22"/>
              </w:rPr>
              <w:t xml:space="preserve"> a </w:t>
            </w:r>
            <w:proofErr w:type="spellStart"/>
            <w:r w:rsidR="00430E85" w:rsidRPr="00430E85">
              <w:rPr>
                <w:rFonts w:ascii="Arial Narrow" w:eastAsia="MS Gothic" w:hAnsi="Arial Narrow" w:cs="Arial"/>
                <w:sz w:val="22"/>
                <w:szCs w:val="22"/>
              </w:rPr>
              <w:t>domicilio</w:t>
            </w:r>
            <w:proofErr w:type="spellEnd"/>
          </w:p>
        </w:tc>
        <w:tc>
          <w:tcPr>
            <w:tcW w:w="526" w:type="dxa"/>
            <w:gridSpan w:val="2"/>
          </w:tcPr>
          <w:p w14:paraId="5DB142FD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1236" w:type="dxa"/>
            <w:gridSpan w:val="2"/>
          </w:tcPr>
          <w:p w14:paraId="7463D307" w14:textId="77777777" w:rsidR="00EF3F88" w:rsidRPr="001C6F9D" w:rsidRDefault="00EF3F88" w:rsidP="00B535AD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0398C1BA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164CA9AE" w14:textId="77777777" w:rsidR="00565C36" w:rsidRPr="001C6F9D" w:rsidRDefault="00565C36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  <w:sectPr w:rsidR="00565C36" w:rsidRPr="001C6F9D" w:rsidSect="009A6ABE">
          <w:type w:val="continuous"/>
          <w:pgSz w:w="11899" w:h="16838" w:code="9"/>
          <w:pgMar w:top="2127" w:right="1134" w:bottom="1134" w:left="1418" w:header="284" w:footer="709" w:gutter="0"/>
          <w:cols w:num="2" w:space="708"/>
          <w:titlePg/>
        </w:sectPr>
      </w:pPr>
    </w:p>
    <w:p w14:paraId="16163907" w14:textId="77777777" w:rsidR="00475B25" w:rsidRDefault="00475B25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p w14:paraId="6D967996" w14:textId="6F8962F7" w:rsidR="006D414D" w:rsidRPr="00653CF4" w:rsidRDefault="00653CF4">
      <w:pPr>
        <w:pStyle w:val="Kopfzeile"/>
        <w:tabs>
          <w:tab w:val="clear" w:pos="4536"/>
          <w:tab w:val="clear" w:pos="9072"/>
          <w:tab w:val="left" w:pos="7560"/>
        </w:tabs>
        <w:spacing w:after="200"/>
        <w:jc w:val="both"/>
        <w:rPr>
          <w:rFonts w:ascii="Arial Narrow" w:hAnsi="Arial Narrow" w:cs="Arial"/>
          <w:i/>
          <w:iCs/>
          <w:sz w:val="22"/>
          <w:szCs w:val="22"/>
          <w:lang w:val="it-CH"/>
        </w:rPr>
      </w:pPr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Secondo l'art. 11c </w:t>
      </w:r>
      <w:proofErr w:type="spellStart"/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>OPre</w:t>
      </w:r>
      <w:proofErr w:type="spellEnd"/>
      <w:r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,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sono rimborsate solo le prestazioni fornite su ordine del medico per le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persone con diabete mellito che hanno </w:t>
      </w:r>
      <w:r w:rsidR="00571928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uno dei seguenti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fattori di rischio per la </w:t>
      </w:r>
      <w:r w:rsidR="00466043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sindrome del </w:t>
      </w:r>
      <w:r w:rsidR="00571928" w:rsidRPr="00653CF4">
        <w:rPr>
          <w:rFonts w:ascii="Arial Narrow" w:hAnsi="Arial Narrow" w:cs="Arial"/>
          <w:b/>
          <w:bCs/>
          <w:i/>
          <w:iCs/>
          <w:sz w:val="22"/>
          <w:szCs w:val="22"/>
          <w:lang w:val="it-CH"/>
        </w:rPr>
        <w:t xml:space="preserve">piede diabetico. Il </w:t>
      </w:r>
      <w:r w:rsidR="005E2D5D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>numero di sessioni è dato per anno solare</w:t>
      </w:r>
      <w:r w:rsidR="00832722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. </w:t>
      </w:r>
      <w:r w:rsidR="00527B0E" w:rsidRPr="00653CF4">
        <w:rPr>
          <w:rFonts w:ascii="Arial Narrow" w:hAnsi="Arial Narrow" w:cs="Arial"/>
          <w:i/>
          <w:iCs/>
          <w:sz w:val="22"/>
          <w:szCs w:val="22"/>
          <w:lang w:val="it-CH"/>
        </w:rPr>
        <w:t xml:space="preserve">Il modulo di prescrizione è quindi valido per l'anno civile in cui è stato redatto e deve essere riemesso per ogni nuovo anno civile.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5E2D5D" w:rsidRPr="00C62BA9" w14:paraId="7DDA68EF" w14:textId="77777777" w:rsidTr="00BC591A">
        <w:tc>
          <w:tcPr>
            <w:tcW w:w="9337" w:type="dxa"/>
          </w:tcPr>
          <w:p w14:paraId="23DD5A35" w14:textId="02E236A4" w:rsidR="005E2D5D" w:rsidRPr="00653CF4" w:rsidRDefault="00C62BA9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8859479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A: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e polineuropatia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senza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malattia arteriosa periferica occlusiva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4 sedute </w:t>
            </w:r>
          </w:p>
        </w:tc>
      </w:tr>
      <w:tr w:rsidR="005E2D5D" w:rsidRPr="00C62BA9" w14:paraId="40C70665" w14:textId="77777777" w:rsidTr="00366C01">
        <w:tc>
          <w:tcPr>
            <w:tcW w:w="9337" w:type="dxa"/>
          </w:tcPr>
          <w:p w14:paraId="61A63834" w14:textId="44C01C01" w:rsidR="005E2D5D" w:rsidRPr="00653CF4" w:rsidRDefault="00C62BA9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-101684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B: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>Persone con diabete mellito e polineuropatia con malattia occlusiva arteriosa periferica (</w:t>
            </w:r>
            <w:r w:rsidR="00430E85">
              <w:rPr>
                <w:rFonts w:ascii="Arial Narrow" w:hAnsi="Arial Narrow" w:cs="Arial"/>
                <w:sz w:val="22"/>
                <w:szCs w:val="22"/>
                <w:lang w:val="it-CH"/>
              </w:rPr>
              <w:t>AOP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),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sessioni </w:t>
            </w:r>
          </w:p>
        </w:tc>
      </w:tr>
      <w:tr w:rsidR="005E2D5D" w:rsidRPr="00C62BA9" w14:paraId="4B17AD69" w14:textId="77777777" w:rsidTr="006E6C20">
        <w:tc>
          <w:tcPr>
            <w:tcW w:w="9337" w:type="dxa"/>
          </w:tcPr>
          <w:p w14:paraId="62A76698" w14:textId="6395815D" w:rsidR="005E2D5D" w:rsidRPr="00653CF4" w:rsidRDefault="00C62BA9" w:rsidP="006833DB">
            <w:pPr>
              <w:pStyle w:val="Kopfzeile"/>
              <w:tabs>
                <w:tab w:val="clear" w:pos="4536"/>
                <w:tab w:val="clear" w:pos="9072"/>
                <w:tab w:val="left" w:pos="314"/>
                <w:tab w:val="left" w:pos="7560"/>
              </w:tabs>
              <w:ind w:left="314" w:hanging="314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sdt>
              <w:sdtPr>
                <w:rPr>
                  <w:rFonts w:ascii="Arial Narrow" w:hAnsi="Arial Narrow" w:cs="Arial"/>
                  <w:sz w:val="22"/>
                  <w:szCs w:val="22"/>
                  <w:lang w:val="it-CH"/>
                </w:rPr>
                <w:id w:val="20033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2D5D" w:rsidRPr="00653CF4">
                  <w:rPr>
                    <w:rFonts w:ascii="Segoe UI Symbol" w:eastAsia="MS Gothic" w:hAnsi="Segoe UI Symbol" w:cs="Segoe UI Symbol"/>
                    <w:sz w:val="22"/>
                    <w:szCs w:val="22"/>
                    <w:lang w:val="it-CH"/>
                  </w:rPr>
                  <w:t>☐</w:t>
                </w:r>
              </w:sdtContent>
            </w:sdt>
            <w:r w:rsidR="001C6F9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ab/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Diagnosi C: </w:t>
            </w:r>
            <w:r w:rsidR="005E2D5D"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Persone con diabete mellito dopo un'ulcera diabetica o dopo un'amputazione legata al diabete, </w:t>
            </w:r>
            <w:r w:rsidR="005E2D5D" w:rsidRPr="00653CF4">
              <w:rPr>
                <w:rFonts w:ascii="Arial Narrow" w:hAnsi="Arial Narrow" w:cs="Arial"/>
                <w:b/>
                <w:bCs/>
                <w:sz w:val="22"/>
                <w:szCs w:val="22"/>
                <w:lang w:val="it-CH"/>
              </w:rPr>
              <w:t xml:space="preserve">max. 6 sedute </w:t>
            </w:r>
          </w:p>
        </w:tc>
      </w:tr>
    </w:tbl>
    <w:p w14:paraId="666466F7" w14:textId="77777777" w:rsidR="005E2D5D" w:rsidRPr="00653CF4" w:rsidRDefault="005E2D5D" w:rsidP="008425F4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37"/>
      </w:tblGrid>
      <w:tr w:rsidR="008425F4" w:rsidRPr="001C6F9D" w14:paraId="03357A70" w14:textId="77777777" w:rsidTr="00977873">
        <w:tc>
          <w:tcPr>
            <w:tcW w:w="9337" w:type="dxa"/>
            <w:tcBorders>
              <w:bottom w:val="single" w:sz="4" w:space="0" w:color="auto"/>
            </w:tcBorders>
          </w:tcPr>
          <w:p w14:paraId="34CEF90F" w14:textId="10BCD3A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Ulteriori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diagnosi</w:t>
            </w:r>
            <w:proofErr w:type="spellEnd"/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/</w:t>
            </w:r>
            <w:r w:rsidR="00430E8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osservazioni</w:t>
            </w:r>
            <w:proofErr w:type="spellEnd"/>
            <w:r w:rsidRPr="001C6F9D">
              <w:rPr>
                <w:rFonts w:ascii="Arial Narrow" w:hAnsi="Arial Narrow" w:cs="Arial"/>
                <w:b/>
                <w:bCs/>
                <w:sz w:val="22"/>
                <w:szCs w:val="22"/>
              </w:rPr>
              <w:t>:</w:t>
            </w:r>
          </w:p>
        </w:tc>
      </w:tr>
      <w:tr w:rsidR="008425F4" w:rsidRPr="001C6F9D" w14:paraId="594049F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35A6C0D4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5080C6A0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1261E452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702552CA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7750C1BC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8425F4" w:rsidRPr="001C6F9D" w14:paraId="2AFCECC3" w14:textId="77777777" w:rsidTr="00977873">
        <w:tc>
          <w:tcPr>
            <w:tcW w:w="9337" w:type="dxa"/>
            <w:tcBorders>
              <w:top w:val="single" w:sz="4" w:space="0" w:color="auto"/>
              <w:bottom w:val="single" w:sz="4" w:space="0" w:color="auto"/>
            </w:tcBorders>
          </w:tcPr>
          <w:p w14:paraId="62E5F535" w14:textId="77777777" w:rsidR="008425F4" w:rsidRPr="001C6F9D" w:rsidRDefault="008425F4" w:rsidP="00977873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4413CE01" w14:textId="77777777" w:rsidR="008425F4" w:rsidRDefault="008425F4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2405"/>
        <w:gridCol w:w="2334"/>
        <w:gridCol w:w="2335"/>
      </w:tblGrid>
      <w:tr w:rsidR="0062767A" w:rsidRPr="00C62BA9" w14:paraId="1E5AD5ED" w14:textId="77777777" w:rsidTr="00A55A20">
        <w:tc>
          <w:tcPr>
            <w:tcW w:w="2263" w:type="dxa"/>
          </w:tcPr>
          <w:p w14:paraId="46D2DC0C" w14:textId="1CC11F32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Inizio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trattamento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 w:rsidR="00430E85">
              <w:rPr>
                <w:rFonts w:ascii="Arial Narrow" w:hAnsi="Arial Narrow" w:cs="Arial"/>
                <w:sz w:val="22"/>
                <w:szCs w:val="22"/>
              </w:rPr>
              <w:t>il</w:t>
            </w:r>
            <w:proofErr w:type="spellEnd"/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14:paraId="2250907A" w14:textId="77777777" w:rsidR="0062767A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34" w:type="dxa"/>
          </w:tcPr>
          <w:p w14:paraId="61B30720" w14:textId="77777777" w:rsidR="00430E85" w:rsidRPr="00430E85" w:rsidRDefault="00430E85" w:rsidP="00430E85">
            <w:pPr>
              <w:pStyle w:val="Kopfzeile"/>
              <w:tabs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Valido fino al</w:t>
            </w:r>
          </w:p>
          <w:p w14:paraId="6DC07A6E" w14:textId="2C2531AA" w:rsidR="006D414D" w:rsidRPr="00653CF4" w:rsidRDefault="00430E85" w:rsidP="00430E85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430E85">
              <w:rPr>
                <w:rFonts w:ascii="Arial Narrow" w:hAnsi="Arial Narrow" w:cs="Arial"/>
                <w:sz w:val="22"/>
                <w:szCs w:val="22"/>
                <w:lang w:val="it-CH"/>
              </w:rPr>
              <w:t>In genere (fine dell'anno solare in corso)</w:t>
            </w:r>
          </w:p>
        </w:tc>
        <w:tc>
          <w:tcPr>
            <w:tcW w:w="2335" w:type="dxa"/>
            <w:tcBorders>
              <w:bottom w:val="single" w:sz="4" w:space="0" w:color="auto"/>
            </w:tcBorders>
          </w:tcPr>
          <w:p w14:paraId="0C25B9F0" w14:textId="77777777" w:rsidR="0062767A" w:rsidRPr="00653CF4" w:rsidRDefault="0062767A" w:rsidP="00364576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</w:tbl>
    <w:p w14:paraId="1DCD9F3F" w14:textId="77777777" w:rsidR="0062767A" w:rsidRPr="00653CF4" w:rsidRDefault="0062767A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</w:pPr>
    </w:p>
    <w:p w14:paraId="7462E590" w14:textId="77777777" w:rsidR="00A55A20" w:rsidRPr="00653CF4" w:rsidRDefault="00A55A20" w:rsidP="00364576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22"/>
          <w:szCs w:val="22"/>
          <w:lang w:val="it-CH"/>
        </w:rPr>
        <w:sectPr w:rsidR="00A55A20" w:rsidRPr="00653CF4" w:rsidSect="00565C36">
          <w:type w:val="continuous"/>
          <w:pgSz w:w="11899" w:h="16838" w:code="9"/>
          <w:pgMar w:top="2552" w:right="1134" w:bottom="1134" w:left="1418" w:header="284" w:footer="709" w:gutter="0"/>
          <w:cols w:space="708"/>
          <w:titlePg/>
        </w:sectPr>
      </w:pPr>
    </w:p>
    <w:p w14:paraId="55A7D9A9" w14:textId="77777777" w:rsidR="00C62BA9" w:rsidRPr="00653CF4" w:rsidRDefault="00C62BA9">
      <w:pPr>
        <w:rPr>
          <w:lang w:val="it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C62BA9" w14:paraId="1F61A34B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514F0AB" w14:textId="7E67ABB3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Medico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C62BA9" w14:paraId="58F2EA6E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3F8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A0CCCC1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817DB5C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33DB312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210BB386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C62BA9" w14:paraId="133C9144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7A185420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12604B7C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5B24A8DF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159DA08B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3FF138F" w14:textId="7B9E292A" w:rsidR="00430E85" w:rsidRDefault="00430E85"/>
    <w:p w14:paraId="7D9E36C0" w14:textId="77777777" w:rsidR="00430E85" w:rsidRDefault="00430E8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9"/>
      </w:tblGrid>
      <w:tr w:rsidR="00C16CD7" w:rsidRPr="00C62BA9" w14:paraId="06EDCDE7" w14:textId="77777777" w:rsidTr="00A55A20">
        <w:tc>
          <w:tcPr>
            <w:tcW w:w="4309" w:type="dxa"/>
            <w:tcBorders>
              <w:bottom w:val="single" w:sz="4" w:space="0" w:color="auto"/>
            </w:tcBorders>
          </w:tcPr>
          <w:p w14:paraId="50B33B11" w14:textId="58192828" w:rsidR="006D414D" w:rsidRPr="00653CF4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Podologo (timbro): </w:t>
            </w:r>
            <w:r w:rsidR="00B54C12" w:rsidRPr="00C62BA9">
              <w:rPr>
                <w:rFonts w:ascii="Arial Narrow" w:hAnsi="Arial Narrow" w:cs="Arial"/>
                <w:sz w:val="22"/>
                <w:szCs w:val="22"/>
                <w:lang w:val="it-IT"/>
              </w:rPr>
              <w:t>N° RCC</w:t>
            </w:r>
            <w:r w:rsidRPr="00653CF4">
              <w:rPr>
                <w:rFonts w:ascii="Arial Narrow" w:hAnsi="Arial Narrow" w:cs="Arial"/>
                <w:sz w:val="22"/>
                <w:szCs w:val="22"/>
                <w:lang w:val="it-CH"/>
              </w:rPr>
              <w:t xml:space="preserve"> e GLN</w:t>
            </w:r>
          </w:p>
        </w:tc>
      </w:tr>
      <w:tr w:rsidR="00C16CD7" w:rsidRPr="00C62BA9" w14:paraId="2BEBB5FB" w14:textId="77777777" w:rsidTr="00A55A20">
        <w:tc>
          <w:tcPr>
            <w:tcW w:w="4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0B869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72AF7566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5037C191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B4DF940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395FD142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:rsidRPr="00C62BA9" w14:paraId="50E887E5" w14:textId="77777777" w:rsidTr="00A55A20">
        <w:tc>
          <w:tcPr>
            <w:tcW w:w="4309" w:type="dxa"/>
            <w:tcBorders>
              <w:top w:val="single" w:sz="4" w:space="0" w:color="auto"/>
              <w:bottom w:val="single" w:sz="4" w:space="0" w:color="auto"/>
            </w:tcBorders>
          </w:tcPr>
          <w:p w14:paraId="0CB13255" w14:textId="77777777" w:rsidR="00C16CD7" w:rsidRPr="00653CF4" w:rsidRDefault="00C16CD7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  <w:p w14:paraId="04E499AF" w14:textId="77777777" w:rsidR="00A55A20" w:rsidRPr="00653CF4" w:rsidRDefault="00A55A20" w:rsidP="00F85F77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  <w:lang w:val="it-CH"/>
              </w:rPr>
            </w:pPr>
          </w:p>
        </w:tc>
      </w:tr>
      <w:tr w:rsidR="00C16CD7" w14:paraId="668D858D" w14:textId="77777777" w:rsidTr="00A55A20">
        <w:tc>
          <w:tcPr>
            <w:tcW w:w="4309" w:type="dxa"/>
            <w:tcBorders>
              <w:top w:val="single" w:sz="4" w:space="0" w:color="auto"/>
            </w:tcBorders>
          </w:tcPr>
          <w:p w14:paraId="03B23450" w14:textId="77777777" w:rsidR="006D414D" w:rsidRDefault="00653CF4">
            <w:pPr>
              <w:pStyle w:val="Kopfzeile"/>
              <w:tabs>
                <w:tab w:val="clear" w:pos="4536"/>
                <w:tab w:val="clear" w:pos="9072"/>
                <w:tab w:val="left" w:pos="7560"/>
              </w:tabs>
              <w:jc w:val="both"/>
              <w:rPr>
                <w:rFonts w:ascii="Arial Narrow" w:hAnsi="Arial Narrow" w:cs="Arial"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Data 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firma</w:t>
            </w:r>
            <w:proofErr w:type="spellEnd"/>
          </w:p>
        </w:tc>
      </w:tr>
    </w:tbl>
    <w:p w14:paraId="5E495DAB" w14:textId="77777777" w:rsidR="00C16CD7" w:rsidRPr="00A55A20" w:rsidRDefault="00C16CD7" w:rsidP="00A55A20">
      <w:pPr>
        <w:pStyle w:val="Kopfzeile"/>
        <w:tabs>
          <w:tab w:val="clear" w:pos="4536"/>
          <w:tab w:val="clear" w:pos="9072"/>
          <w:tab w:val="left" w:pos="7560"/>
        </w:tabs>
        <w:jc w:val="both"/>
        <w:rPr>
          <w:rFonts w:ascii="Arial Narrow" w:hAnsi="Arial Narrow" w:cs="Arial"/>
          <w:sz w:val="8"/>
          <w:szCs w:val="8"/>
        </w:rPr>
      </w:pPr>
    </w:p>
    <w:sectPr w:rsidR="00C16CD7" w:rsidRPr="00A55A20" w:rsidSect="00A55A20">
      <w:type w:val="continuous"/>
      <w:pgSz w:w="11899" w:h="16838" w:code="9"/>
      <w:pgMar w:top="2552" w:right="1134" w:bottom="1134" w:left="1418" w:header="284" w:footer="709" w:gutter="0"/>
      <w:cols w:num="2"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24DA1B" w14:textId="77777777" w:rsidR="00C9599E" w:rsidRDefault="00C9599E">
      <w:r>
        <w:separator/>
      </w:r>
    </w:p>
  </w:endnote>
  <w:endnote w:type="continuationSeparator" w:id="0">
    <w:p w14:paraId="51280CFA" w14:textId="77777777" w:rsidR="00C9599E" w:rsidRDefault="00C9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3C1AF" w14:textId="2267B7CD" w:rsidR="006D414D" w:rsidRDefault="00653CF4">
    <w:pPr>
      <w:pStyle w:val="Fuzeile"/>
      <w:tabs>
        <w:tab w:val="clear" w:pos="9072"/>
        <w:tab w:val="right" w:pos="9214"/>
      </w:tabs>
      <w:rPr>
        <w:rFonts w:ascii="Arial" w:hAnsi="Arial" w:cs="Arial"/>
        <w:noProof/>
        <w:sz w:val="22"/>
        <w:szCs w:val="22"/>
        <w:lang w:eastAsia="de-DE"/>
      </w:rPr>
    </w:pPr>
    <w:r w:rsidRPr="004D27B5">
      <w:rPr>
        <w:rFonts w:ascii="Arial" w:hAnsi="Arial" w:cs="Arial"/>
        <w:noProof/>
        <w:sz w:val="22"/>
        <w:szCs w:val="22"/>
        <w:lang w:eastAsia="de-DE"/>
      </w:rPr>
      <w:t xml:space="preserve">Sursee, 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>
      <w:rPr>
        <w:rFonts w:ascii="Arial" w:hAnsi="Arial" w:cs="Arial"/>
        <w:noProof/>
        <w:sz w:val="22"/>
        <w:szCs w:val="22"/>
        <w:lang w:eastAsia="de-DE"/>
      </w:rPr>
      <w:instrText xml:space="preserve"> DATE  \@ "d. MMMM yyyy"  \* MERGEFORMAT </w:instrTex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C62BA9">
      <w:rPr>
        <w:rFonts w:ascii="Arial" w:hAnsi="Arial" w:cs="Arial"/>
        <w:noProof/>
        <w:sz w:val="22"/>
        <w:szCs w:val="22"/>
        <w:lang w:eastAsia="de-DE"/>
      </w:rPr>
      <w:t>14. Dezember 2022</w:t>
    </w:r>
    <w:r w:rsid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ab/>
      <w:t xml:space="preserve">Pagina 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PAGE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t>/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begin"/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instrText xml:space="preserve"> NUMPAGES   \* MERGEFORMAT </w:instrTex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separate"/>
    </w:r>
    <w:r w:rsidR="00626134">
      <w:rPr>
        <w:rFonts w:ascii="Arial" w:hAnsi="Arial" w:cs="Arial"/>
        <w:noProof/>
        <w:sz w:val="22"/>
        <w:szCs w:val="22"/>
        <w:lang w:eastAsia="de-DE"/>
      </w:rPr>
      <w:t>2</w:t>
    </w:r>
    <w:r w:rsidR="004D27B5" w:rsidRPr="004D27B5">
      <w:rPr>
        <w:rFonts w:ascii="Arial" w:hAnsi="Arial" w:cs="Arial"/>
        <w:noProof/>
        <w:sz w:val="22"/>
        <w:szCs w:val="22"/>
        <w:lang w:eastAsia="de-DE"/>
      </w:rPr>
      <w:fldChar w:fldCharType="end"/>
    </w:r>
  </w:p>
  <w:p w14:paraId="5F9A379B" w14:textId="65B563CA" w:rsidR="006D414D" w:rsidRDefault="00653CF4">
    <w:pPr>
      <w:pStyle w:val="Fuzeile"/>
      <w:rPr>
        <w:rFonts w:ascii="Arial" w:hAnsi="Arial" w:cs="Arial"/>
        <w:sz w:val="12"/>
        <w:szCs w:val="12"/>
      </w:rPr>
    </w:pPr>
    <w:r w:rsidRPr="004D27B5">
      <w:rPr>
        <w:rFonts w:ascii="Arial" w:hAnsi="Arial" w:cs="Arial"/>
        <w:sz w:val="12"/>
        <w:szCs w:val="12"/>
      </w:rPr>
      <w:fldChar w:fldCharType="begin"/>
    </w:r>
    <w:r w:rsidRPr="004D27B5">
      <w:rPr>
        <w:rFonts w:ascii="Arial" w:hAnsi="Arial" w:cs="Arial"/>
        <w:sz w:val="12"/>
        <w:szCs w:val="12"/>
      </w:rPr>
      <w:instrText xml:space="preserve"> FILENAME  \p  \* MERGEFORMAT </w:instrText>
    </w:r>
    <w:r w:rsidRPr="004D27B5">
      <w:rPr>
        <w:rFonts w:ascii="Arial" w:hAnsi="Arial" w:cs="Arial"/>
        <w:sz w:val="12"/>
        <w:szCs w:val="12"/>
      </w:rPr>
      <w:fldChar w:fldCharType="separate"/>
    </w:r>
    <w:r w:rsidR="00601062">
      <w:rPr>
        <w:rFonts w:ascii="Arial" w:hAnsi="Arial" w:cs="Arial"/>
        <w:noProof/>
        <w:sz w:val="12"/>
        <w:szCs w:val="12"/>
      </w:rPr>
      <w:t>G:\C_leistung\C1_vm\ops\03_berufspolitik\06_tarif_okp\verordnungsformular\211201sw_i_02_verordnungsformular_podologie IT.docx</w:t>
    </w:r>
    <w:r w:rsidRPr="004D27B5">
      <w:rPr>
        <w:rFonts w:ascii="Arial" w:hAnsi="Arial" w:cs="Arial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C49BE" w14:textId="77777777" w:rsidR="00C9599E" w:rsidRDefault="00C9599E">
      <w:r>
        <w:separator/>
      </w:r>
    </w:p>
  </w:footnote>
  <w:footnote w:type="continuationSeparator" w:id="0">
    <w:p w14:paraId="376B8B7A" w14:textId="77777777" w:rsidR="00C9599E" w:rsidRDefault="00C959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961D8" w14:textId="77777777" w:rsidR="006D414D" w:rsidRDefault="00653CF4">
    <w:pPr>
      <w:pStyle w:val="Kopfzeile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noProof/>
        <w:sz w:val="22"/>
        <w:szCs w:val="22"/>
        <w:lang w:eastAsia="de-CH"/>
      </w:rPr>
      <w:t>Organizzazione Podologia Svizzera OPS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50" w:type="dxa"/>
      <w:tblInd w:w="-510" w:type="dxa"/>
      <w:tblLayout w:type="fixed"/>
      <w:tblLook w:val="01E0" w:firstRow="1" w:lastRow="1" w:firstColumn="1" w:lastColumn="1" w:noHBand="0" w:noVBand="0"/>
    </w:tblPr>
    <w:tblGrid>
      <w:gridCol w:w="5190"/>
      <w:gridCol w:w="4860"/>
    </w:tblGrid>
    <w:tr w:rsidR="00BC740C" w:rsidRPr="00BC740C" w14:paraId="748CD3AD" w14:textId="77777777" w:rsidTr="00BC740C">
      <w:trPr>
        <w:cantSplit/>
        <w:trHeight w:hRule="exact" w:val="1563"/>
      </w:trPr>
      <w:tc>
        <w:tcPr>
          <w:tcW w:w="5188" w:type="dxa"/>
          <w:hideMark/>
        </w:tcPr>
        <w:p w14:paraId="4720879B" w14:textId="77777777" w:rsidR="006D414D" w:rsidRDefault="00653CF4">
          <w:pPr>
            <w:spacing w:line="260" w:lineRule="atLeast"/>
            <w:rPr>
              <w:rFonts w:ascii="Arial" w:eastAsia="Calibri" w:hAnsi="Arial" w:cs="Times New Roman"/>
              <w:sz w:val="22"/>
              <w:szCs w:val="20"/>
              <w:lang w:eastAsia="de-DE"/>
            </w:rPr>
          </w:pP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1312" behindDoc="0" locked="0" layoutInCell="1" allowOverlap="1" wp14:anchorId="2A4F911D" wp14:editId="497EBFAE">
                <wp:simplePos x="0" y="0"/>
                <wp:positionH relativeFrom="column">
                  <wp:posOffset>893445</wp:posOffset>
                </wp:positionH>
                <wp:positionV relativeFrom="paragraph">
                  <wp:posOffset>635</wp:posOffset>
                </wp:positionV>
                <wp:extent cx="1319530" cy="659765"/>
                <wp:effectExtent l="0" t="0" r="0" b="6985"/>
                <wp:wrapThrough wrapText="bothSides">
                  <wp:wrapPolygon edited="0">
                    <wp:start x="0" y="0"/>
                    <wp:lineTo x="0" y="21205"/>
                    <wp:lineTo x="21205" y="21205"/>
                    <wp:lineTo x="21205" y="0"/>
                    <wp:lineTo x="0" y="0"/>
                  </wp:wrapPolygon>
                </wp:wrapThrough>
                <wp:docPr id="19" name="Grafik 19" descr="Ein Bild, das Text, ClipArt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 descr="Ein Bild, das Text, ClipArt enthält.&#10;&#10;Automatisch generierte Beschreibu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9530" cy="6597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2336" behindDoc="1" locked="0" layoutInCell="1" allowOverlap="1" wp14:anchorId="1E8C4E41" wp14:editId="07A2D781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35025" cy="835025"/>
                <wp:effectExtent l="0" t="0" r="3175" b="3175"/>
                <wp:wrapThrough wrapText="bothSides">
                  <wp:wrapPolygon edited="0">
                    <wp:start x="0" y="0"/>
                    <wp:lineTo x="0" y="21189"/>
                    <wp:lineTo x="21189" y="21189"/>
                    <wp:lineTo x="21189" y="0"/>
                    <wp:lineTo x="0" y="0"/>
                  </wp:wrapPolygon>
                </wp:wrapThrough>
                <wp:docPr id="20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5025" cy="8350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w:drawing>
              <wp:anchor distT="0" distB="0" distL="114300" distR="114300" simplePos="0" relativeHeight="251660288" behindDoc="1" locked="0" layoutInCell="1" allowOverlap="1" wp14:anchorId="0D3212B5" wp14:editId="55046EFD">
                <wp:simplePos x="0" y="0"/>
                <wp:positionH relativeFrom="column">
                  <wp:posOffset>2381250</wp:posOffset>
                </wp:positionH>
                <wp:positionV relativeFrom="paragraph">
                  <wp:posOffset>26035</wp:posOffset>
                </wp:positionV>
                <wp:extent cx="784225" cy="830580"/>
                <wp:effectExtent l="0" t="0" r="0" b="7620"/>
                <wp:wrapThrough wrapText="bothSides">
                  <wp:wrapPolygon edited="0">
                    <wp:start x="8920" y="0"/>
                    <wp:lineTo x="2099" y="1486"/>
                    <wp:lineTo x="525" y="4459"/>
                    <wp:lineTo x="2099" y="7927"/>
                    <wp:lineTo x="0" y="13376"/>
                    <wp:lineTo x="0" y="16844"/>
                    <wp:lineTo x="4722" y="21303"/>
                    <wp:lineTo x="5772" y="21303"/>
                    <wp:lineTo x="14691" y="21303"/>
                    <wp:lineTo x="16266" y="21303"/>
                    <wp:lineTo x="20988" y="17339"/>
                    <wp:lineTo x="20988" y="12385"/>
                    <wp:lineTo x="15741" y="7927"/>
                    <wp:lineTo x="20463" y="5450"/>
                    <wp:lineTo x="20463" y="2972"/>
                    <wp:lineTo x="15741" y="0"/>
                    <wp:lineTo x="8920" y="0"/>
                  </wp:wrapPolygon>
                </wp:wrapThrough>
                <wp:docPr id="21" name="Grafi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4225" cy="8305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C740C">
            <w:rPr>
              <w:rFonts w:ascii="Arial" w:eastAsia="Times New Roman" w:hAnsi="Arial" w:cs="Times New Roman"/>
              <w:noProof/>
              <w:szCs w:val="20"/>
              <w:lang w:eastAsia="de-DE"/>
            </w:rPr>
            <mc:AlternateContent>
              <mc:Choice Requires="wpg">
                <w:drawing>
                  <wp:anchor distT="0" distB="0" distL="114300" distR="114300" simplePos="0" relativeHeight="251659264" behindDoc="0" locked="1" layoutInCell="1" allowOverlap="1" wp14:anchorId="2622B375" wp14:editId="1C4B574A">
                    <wp:simplePos x="0" y="0"/>
                    <wp:positionH relativeFrom="column">
                      <wp:posOffset>-53975</wp:posOffset>
                    </wp:positionH>
                    <wp:positionV relativeFrom="page">
                      <wp:posOffset>6985</wp:posOffset>
                    </wp:positionV>
                    <wp:extent cx="1979930" cy="492125"/>
                    <wp:effectExtent l="0" t="0" r="0" b="0"/>
                    <wp:wrapNone/>
                    <wp:docPr id="1" name="LogoCol" hidden="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 bwMode="auto">
                            <a:xfrm>
                              <a:off x="0" y="0"/>
                              <a:ext cx="1979930" cy="492125"/>
                              <a:chOff x="0" y="0"/>
                              <a:chExt cx="9056" cy="225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5" descr="Bundeslogo_sw_pos_60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96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616" y="0"/>
                                <a:ext cx="744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" name="Picture 6" descr="Bundeslogo_RGB_pos_600 neu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8203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20" cy="22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a="http://schemas.openxmlformats.org/drawingml/2006/main" xmlns:pic="http://schemas.openxmlformats.org/drawingml/2006/picture" xmlns:a14="http://schemas.microsoft.com/office/drawing/2010/main">
                <w:pict>
                  <v:group id="LogoCol" style="position:absolute;margin-left:-4.25pt;margin-top:.55pt;width:155.9pt;height:38.75pt;z-index:251659264;visibility:hidden;mso-position-vertical-relative:page" coordsize="9056,225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" w14:anchorId="617FCADF">
                    <v:shapetype id="_x0000_t75" coordsize="21600,21600" filled="f" stroked="f" o:spt="75" o:preferrelative="t" path="m@4@5l@4@11@9@11@9@5xe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gradientshapeok="t" o:connecttype="rect" o:extrusionok="f"/>
                      <o:lock v:ext="edit" aspectratio="t"/>
                    </v:shapetype>
                    <v:shape id="Picture 5" style="position:absolute;left:1616;width:7440;height:2250;visibility:visible;mso-wrap-style:square" alt="Bundeslogo_sw_pos_600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">
                      <v:imagedata cropleft="11776f" o:title="Bundeslogo_sw_pos_600" r:id="rId6"/>
                    </v:shape>
                    <v:shape id="Picture 6" style="position:absolute;width:1620;height:2250;visibility:visible;mso-wrap-style:square" alt="Bundeslogo_RGB_pos_600 neu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">
                      <v:imagedata cropright="53762f" o:title="Bundeslogo_RGB_pos_600 neu" r:id="rId7"/>
                    </v:shape>
                    <w10:wrap anchory="page"/>
                    <w10:anchorlock/>
                  </v:group>
                </w:pict>
              </mc:Fallback>
            </mc:AlternateContent>
          </w:r>
        </w:p>
      </w:tc>
      <w:tc>
        <w:tcPr>
          <w:tcW w:w="4858" w:type="dxa"/>
        </w:tcPr>
        <w:p w14:paraId="45FF1123" w14:textId="77777777" w:rsidR="006D414D" w:rsidRPr="00653CF4" w:rsidRDefault="00653CF4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OPS</w:t>
          </w:r>
        </w:p>
        <w:p w14:paraId="65413EA9" w14:textId="77777777" w:rsidR="006D414D" w:rsidRPr="00653CF4" w:rsidRDefault="00653CF4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 Podologia Svizzera</w:t>
          </w:r>
        </w:p>
        <w:p w14:paraId="130DB629" w14:textId="77777777" w:rsidR="006D414D" w:rsidRPr="00653CF4" w:rsidRDefault="00653CF4">
          <w:pP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</w:pPr>
          <w:r w:rsidRPr="00653CF4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>Organizzazione Podologia Suisse</w:t>
          </w:r>
        </w:p>
        <w:p w14:paraId="1011F16E" w14:textId="77777777" w:rsidR="006D414D" w:rsidRDefault="00653CF4">
          <w:pPr>
            <w:pBdr>
              <w:bottom w:val="single" w:sz="4" w:space="1" w:color="auto"/>
            </w:pBdr>
            <w:tabs>
              <w:tab w:val="center" w:pos="4536"/>
              <w:tab w:val="right" w:pos="9072"/>
            </w:tabs>
            <w:spacing w:line="260" w:lineRule="atLeast"/>
            <w:jc w:val="center"/>
            <w:rPr>
              <w:rFonts w:ascii="Arial" w:eastAsia="Calibri" w:hAnsi="Arial" w:cs="Arial"/>
              <w:b/>
              <w:sz w:val="20"/>
              <w:szCs w:val="22"/>
              <w:lang w:eastAsia="de-DE"/>
            </w:rPr>
          </w:pPr>
          <w:r w:rsidRPr="00BC740C">
            <w:rPr>
              <w:rFonts w:ascii="Arial" w:eastAsia="Calibri" w:hAnsi="Arial" w:cs="Arial"/>
              <w:b/>
              <w:sz w:val="20"/>
              <w:szCs w:val="22"/>
              <w:lang w:val="it-CH" w:eastAsia="de-DE"/>
            </w:rPr>
            <w:t xml:space="preserve">Organizzazione </w:t>
          </w:r>
          <w:proofErr w:type="spellStart"/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>Podologia</w:t>
          </w:r>
          <w:proofErr w:type="spellEnd"/>
          <w:r w:rsidRPr="00BC740C">
            <w:rPr>
              <w:rFonts w:ascii="Arial" w:eastAsia="Calibri" w:hAnsi="Arial" w:cs="Arial"/>
              <w:b/>
              <w:sz w:val="20"/>
              <w:szCs w:val="22"/>
              <w:lang w:eastAsia="de-DE"/>
            </w:rPr>
            <w:t xml:space="preserve"> Svizzera</w:t>
          </w:r>
        </w:p>
        <w:p w14:paraId="1B67B4B9" w14:textId="77777777" w:rsidR="00BC740C" w:rsidRPr="00BC740C" w:rsidRDefault="00BC740C" w:rsidP="00BC740C">
          <w:pPr>
            <w:spacing w:line="200" w:lineRule="atLeast"/>
            <w:rPr>
              <w:rFonts w:ascii="Arial" w:eastAsia="Times New Roman" w:hAnsi="Arial" w:cs="Times New Roman"/>
              <w:noProof/>
              <w:sz w:val="15"/>
              <w:szCs w:val="20"/>
              <w:lang w:eastAsia="de-DE"/>
            </w:rPr>
          </w:pPr>
        </w:p>
      </w:tc>
    </w:tr>
  </w:tbl>
  <w:p w14:paraId="59A19612" w14:textId="77777777" w:rsidR="00E74DC3" w:rsidRPr="00DC07EE" w:rsidRDefault="00E74DC3" w:rsidP="009A6ABE">
    <w:pPr>
      <w:pStyle w:val="Kopfzeile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B251F9"/>
    <w:multiLevelType w:val="hybridMultilevel"/>
    <w:tmpl w:val="D05863C8"/>
    <w:lvl w:ilvl="0" w:tplc="6254A2F2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99569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attachedTemplate r:id="rId1"/>
  <w:defaultTabStop w:val="708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99E"/>
    <w:rsid w:val="000752F9"/>
    <w:rsid w:val="0009727E"/>
    <w:rsid w:val="000A1EC1"/>
    <w:rsid w:val="000F577C"/>
    <w:rsid w:val="001C6F9D"/>
    <w:rsid w:val="001F4A8E"/>
    <w:rsid w:val="002C1F78"/>
    <w:rsid w:val="002C751B"/>
    <w:rsid w:val="002E045A"/>
    <w:rsid w:val="00364576"/>
    <w:rsid w:val="0042290F"/>
    <w:rsid w:val="00430E85"/>
    <w:rsid w:val="00460FB9"/>
    <w:rsid w:val="00461281"/>
    <w:rsid w:val="00466043"/>
    <w:rsid w:val="0047314B"/>
    <w:rsid w:val="0047369F"/>
    <w:rsid w:val="00475AEA"/>
    <w:rsid w:val="00475B25"/>
    <w:rsid w:val="004D27B5"/>
    <w:rsid w:val="00522DE3"/>
    <w:rsid w:val="00527B0E"/>
    <w:rsid w:val="00532AC1"/>
    <w:rsid w:val="005567F7"/>
    <w:rsid w:val="00565C36"/>
    <w:rsid w:val="00571928"/>
    <w:rsid w:val="005E2D5D"/>
    <w:rsid w:val="005F2797"/>
    <w:rsid w:val="00601062"/>
    <w:rsid w:val="00626134"/>
    <w:rsid w:val="0062767A"/>
    <w:rsid w:val="00653CF4"/>
    <w:rsid w:val="006833DB"/>
    <w:rsid w:val="006A6C33"/>
    <w:rsid w:val="006D414D"/>
    <w:rsid w:val="006E3D1D"/>
    <w:rsid w:val="00726C50"/>
    <w:rsid w:val="007550DB"/>
    <w:rsid w:val="007630C9"/>
    <w:rsid w:val="007A5025"/>
    <w:rsid w:val="007D18B6"/>
    <w:rsid w:val="00832722"/>
    <w:rsid w:val="008425F4"/>
    <w:rsid w:val="008D247B"/>
    <w:rsid w:val="009067C8"/>
    <w:rsid w:val="009214DE"/>
    <w:rsid w:val="00991D25"/>
    <w:rsid w:val="009A6ABE"/>
    <w:rsid w:val="009F16AA"/>
    <w:rsid w:val="00A05569"/>
    <w:rsid w:val="00A276DC"/>
    <w:rsid w:val="00A55A20"/>
    <w:rsid w:val="00B31633"/>
    <w:rsid w:val="00B54C12"/>
    <w:rsid w:val="00B87492"/>
    <w:rsid w:val="00B968F8"/>
    <w:rsid w:val="00B972B7"/>
    <w:rsid w:val="00BC740C"/>
    <w:rsid w:val="00C16CD7"/>
    <w:rsid w:val="00C334E3"/>
    <w:rsid w:val="00C62BA9"/>
    <w:rsid w:val="00C9599E"/>
    <w:rsid w:val="00D14D68"/>
    <w:rsid w:val="00DC07EE"/>
    <w:rsid w:val="00DE02F7"/>
    <w:rsid w:val="00E74DC3"/>
    <w:rsid w:val="00EC20CC"/>
    <w:rsid w:val="00EE09D2"/>
    <w:rsid w:val="00EF3F88"/>
    <w:rsid w:val="00EF5C63"/>
    <w:rsid w:val="00F510E5"/>
    <w:rsid w:val="00F85F7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3A2E8B52"/>
  <w15:docId w15:val="{A2B7223F-BDBA-41D1-8265-4DE86EF00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F4875"/>
    <w:rPr>
      <w:lang w:val="de-CH"/>
    </w:rPr>
  </w:style>
  <w:style w:type="paragraph" w:styleId="berschrift1">
    <w:name w:val="heading 1"/>
    <w:basedOn w:val="Standard"/>
    <w:next w:val="Standard"/>
    <w:link w:val="berschrift1Zchn"/>
    <w:qFormat/>
    <w:rsid w:val="00F510E5"/>
    <w:pPr>
      <w:keepNext/>
      <w:outlineLvl w:val="0"/>
    </w:pPr>
    <w:rPr>
      <w:rFonts w:ascii="Arial" w:eastAsia="Times New Roman" w:hAnsi="Arial" w:cs="Times New Roman"/>
      <w:b/>
      <w:sz w:val="16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rsid w:val="00F510E5"/>
    <w:pPr>
      <w:keepNext/>
      <w:ind w:left="5245"/>
      <w:outlineLvl w:val="1"/>
    </w:pPr>
    <w:rPr>
      <w:rFonts w:ascii="Arial" w:eastAsia="Times New Roman" w:hAnsi="Arial" w:cs="Times New Roman"/>
      <w:b/>
      <w:caps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752F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0752F9"/>
  </w:style>
  <w:style w:type="paragraph" w:styleId="Fuzeile">
    <w:name w:val="footer"/>
    <w:basedOn w:val="Standard"/>
    <w:link w:val="FuzeileZchn"/>
    <w:rsid w:val="000752F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F9"/>
  </w:style>
  <w:style w:type="character" w:customStyle="1" w:styleId="berschrift1Zchn">
    <w:name w:val="Überschrift 1 Zchn"/>
    <w:basedOn w:val="Absatz-Standardschriftart"/>
    <w:link w:val="berschrift1"/>
    <w:rsid w:val="00F510E5"/>
    <w:rPr>
      <w:rFonts w:ascii="Arial" w:eastAsia="Times New Roman" w:hAnsi="Arial" w:cs="Times New Roman"/>
      <w:b/>
      <w:sz w:val="16"/>
      <w:szCs w:val="20"/>
      <w:lang w:val="de-CH" w:eastAsia="de-DE"/>
    </w:rPr>
  </w:style>
  <w:style w:type="character" w:customStyle="1" w:styleId="berschrift2Zchn">
    <w:name w:val="Überschrift 2 Zchn"/>
    <w:basedOn w:val="Absatz-Standardschriftart"/>
    <w:link w:val="berschrift2"/>
    <w:rsid w:val="00F510E5"/>
    <w:rPr>
      <w:rFonts w:ascii="Arial" w:eastAsia="Times New Roman" w:hAnsi="Arial" w:cs="Times New Roman"/>
      <w:b/>
      <w:caps/>
      <w:szCs w:val="20"/>
      <w:lang w:val="de-CH" w:eastAsia="de-DE"/>
    </w:rPr>
  </w:style>
  <w:style w:type="paragraph" w:styleId="Sprechblasentext">
    <w:name w:val="Balloon Text"/>
    <w:basedOn w:val="Standard"/>
    <w:link w:val="SprechblasentextZchn"/>
    <w:rsid w:val="004D27B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D27B5"/>
    <w:rPr>
      <w:rFonts w:ascii="Tahoma" w:hAnsi="Tahoma" w:cs="Tahoma"/>
      <w:sz w:val="16"/>
      <w:szCs w:val="16"/>
      <w:lang w:val="de-CH"/>
    </w:rPr>
  </w:style>
  <w:style w:type="character" w:styleId="Kommentarzeichen">
    <w:name w:val="annotation reference"/>
    <w:basedOn w:val="Absatz-Standardschriftart"/>
    <w:semiHidden/>
    <w:unhideWhenUsed/>
    <w:rsid w:val="00DC07E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DC07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DC07EE"/>
    <w:rPr>
      <w:sz w:val="20"/>
      <w:szCs w:val="20"/>
      <w:lang w:val="de-CH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DC07E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DC07EE"/>
    <w:rPr>
      <w:b/>
      <w:bCs/>
      <w:sz w:val="20"/>
      <w:szCs w:val="20"/>
      <w:lang w:val="de-CH"/>
    </w:rPr>
  </w:style>
  <w:style w:type="table" w:styleId="Tabellenraster">
    <w:name w:val="Table Grid"/>
    <w:basedOn w:val="NormaleTabelle"/>
    <w:rsid w:val="00565C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rsid w:val="000A1EC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3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C_leistung\C1_vm\ops\50_vorlagen\briefvorlage_ops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39CF9-31F9-4095-8F66-EE91E632A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briefvorlage_ops</Template>
  <TotalTime>0</TotalTime>
  <Pages>1</Pages>
  <Words>192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Walker Management AG</Company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Wüest Sarah</dc:creator>
  <cp:lastModifiedBy>Boschian Alessandro</cp:lastModifiedBy>
  <cp:revision>8</cp:revision>
  <cp:lastPrinted>2021-12-23T09:33:00Z</cp:lastPrinted>
  <dcterms:created xsi:type="dcterms:W3CDTF">2021-12-17T08:34:00Z</dcterms:created>
  <dcterms:modified xsi:type="dcterms:W3CDTF">2022-12-14T13:57:00Z</dcterms:modified>
</cp:coreProperties>
</file>